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90DC05" w14:textId="77777777" w:rsidR="00095710" w:rsidRPr="007865A7" w:rsidRDefault="005D51AB" w:rsidP="007865A7">
      <w:pPr>
        <w:pStyle w:val="Heading1"/>
      </w:pPr>
      <w:r>
        <w:t>Title</w:t>
      </w:r>
    </w:p>
    <w:sectPr w:rsidR="00095710" w:rsidRPr="007865A7" w:rsidSect="0081736A">
      <w:headerReference w:type="default" r:id="rId10"/>
      <w:footerReference w:type="default" r:id="rId11"/>
      <w:pgSz w:w="11906" w:h="16838"/>
      <w:pgMar w:top="720" w:right="720" w:bottom="720" w:left="720" w:header="17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5B3FF0" w14:textId="77777777" w:rsidR="00494A7B" w:rsidRDefault="00494A7B" w:rsidP="007865A7">
      <w:r>
        <w:separator/>
      </w:r>
    </w:p>
  </w:endnote>
  <w:endnote w:type="continuationSeparator" w:id="0">
    <w:p w14:paraId="0BF436D6" w14:textId="77777777" w:rsidR="00494A7B" w:rsidRDefault="00494A7B" w:rsidP="007865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84385C" w14:textId="77777777" w:rsidR="00133AEB" w:rsidRPr="00133AEB" w:rsidRDefault="00133AEB" w:rsidP="005D51AB">
    <w:pPr>
      <w:pStyle w:val="Footer"/>
      <w:jc w:val="center"/>
    </w:pPr>
    <w:r w:rsidRPr="00133AEB">
      <w:t xml:space="preserve">Issued </w:t>
    </w:r>
    <w:r w:rsidRPr="00133AEB">
      <w:fldChar w:fldCharType="begin"/>
    </w:r>
    <w:r w:rsidRPr="00133AEB">
      <w:instrText xml:space="preserve"> DATE \@ "dddd, d MMMM yyyy" </w:instrText>
    </w:r>
    <w:r w:rsidRPr="00133AEB">
      <w:fldChar w:fldCharType="separate"/>
    </w:r>
    <w:r w:rsidR="000D2941">
      <w:rPr>
        <w:noProof/>
      </w:rPr>
      <w:t>Tuesday, 6 May 2025</w:t>
    </w:r>
    <w:r w:rsidRPr="00133AE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69BE78" w14:textId="77777777" w:rsidR="00494A7B" w:rsidRDefault="00494A7B" w:rsidP="007865A7">
      <w:r>
        <w:separator/>
      </w:r>
    </w:p>
  </w:footnote>
  <w:footnote w:type="continuationSeparator" w:id="0">
    <w:p w14:paraId="16DCA9CC" w14:textId="77777777" w:rsidR="00494A7B" w:rsidRDefault="00494A7B" w:rsidP="007865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18A299" w14:textId="77777777" w:rsidR="0081736A" w:rsidRDefault="0081736A" w:rsidP="005D51AB">
    <w:pPr>
      <w:pStyle w:val="Header"/>
      <w:jc w:val="right"/>
    </w:pPr>
    <w:r>
      <w:rPr>
        <w:noProof/>
      </w:rPr>
      <w:drawing>
        <wp:inline distT="0" distB="0" distL="0" distR="0" wp14:anchorId="52132907" wp14:editId="4EDC928F">
          <wp:extent cx="1352222" cy="285750"/>
          <wp:effectExtent l="0" t="0" r="635" b="0"/>
          <wp:docPr id="97330881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73308812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305" cy="2923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11A"/>
    <w:multiLevelType w:val="multilevel"/>
    <w:tmpl w:val="69AC4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20110"/>
    <w:multiLevelType w:val="multilevel"/>
    <w:tmpl w:val="F1B8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744991"/>
    <w:multiLevelType w:val="multilevel"/>
    <w:tmpl w:val="25F6C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D50BE4"/>
    <w:multiLevelType w:val="multilevel"/>
    <w:tmpl w:val="D6148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6461A2"/>
    <w:multiLevelType w:val="multilevel"/>
    <w:tmpl w:val="9E046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1A3ABA"/>
    <w:multiLevelType w:val="multilevel"/>
    <w:tmpl w:val="5F303D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C66890"/>
    <w:multiLevelType w:val="multilevel"/>
    <w:tmpl w:val="542EF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6230BD"/>
    <w:multiLevelType w:val="multilevel"/>
    <w:tmpl w:val="1EA26D0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BC911B8"/>
    <w:multiLevelType w:val="multilevel"/>
    <w:tmpl w:val="E2F8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7A928AC"/>
    <w:multiLevelType w:val="multilevel"/>
    <w:tmpl w:val="2F38D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E759D8"/>
    <w:multiLevelType w:val="multilevel"/>
    <w:tmpl w:val="1696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671191"/>
    <w:multiLevelType w:val="multilevel"/>
    <w:tmpl w:val="4D6ECA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C14BA9"/>
    <w:multiLevelType w:val="multilevel"/>
    <w:tmpl w:val="BF6AE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0700651"/>
    <w:multiLevelType w:val="multilevel"/>
    <w:tmpl w:val="1694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2D0071D"/>
    <w:multiLevelType w:val="multilevel"/>
    <w:tmpl w:val="15B41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677920"/>
    <w:multiLevelType w:val="multilevel"/>
    <w:tmpl w:val="01462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914921"/>
    <w:multiLevelType w:val="multilevel"/>
    <w:tmpl w:val="86EA2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A0170"/>
    <w:multiLevelType w:val="multilevel"/>
    <w:tmpl w:val="AD169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647EE1"/>
    <w:multiLevelType w:val="multilevel"/>
    <w:tmpl w:val="8990D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D291DC6"/>
    <w:multiLevelType w:val="multilevel"/>
    <w:tmpl w:val="E92CE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38F1082"/>
    <w:multiLevelType w:val="multilevel"/>
    <w:tmpl w:val="18E08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133685"/>
    <w:multiLevelType w:val="multilevel"/>
    <w:tmpl w:val="71FA0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FA70B15"/>
    <w:multiLevelType w:val="multilevel"/>
    <w:tmpl w:val="930482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47423C0"/>
    <w:multiLevelType w:val="multilevel"/>
    <w:tmpl w:val="8A766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5305E66"/>
    <w:multiLevelType w:val="hybridMultilevel"/>
    <w:tmpl w:val="465CABC8"/>
    <w:lvl w:ilvl="0" w:tplc="0C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401D6A"/>
    <w:multiLevelType w:val="multilevel"/>
    <w:tmpl w:val="5512F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9DB6DC7"/>
    <w:multiLevelType w:val="multilevel"/>
    <w:tmpl w:val="8F482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C6E5A"/>
    <w:multiLevelType w:val="multilevel"/>
    <w:tmpl w:val="97A4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C737553"/>
    <w:multiLevelType w:val="hybridMultilevel"/>
    <w:tmpl w:val="A5FC664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3C1342"/>
    <w:multiLevelType w:val="multilevel"/>
    <w:tmpl w:val="FD1CB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19A7E00"/>
    <w:multiLevelType w:val="multilevel"/>
    <w:tmpl w:val="47D2A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6B973E4"/>
    <w:multiLevelType w:val="multilevel"/>
    <w:tmpl w:val="74566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EF3B6E"/>
    <w:multiLevelType w:val="multilevel"/>
    <w:tmpl w:val="7A3CEA1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9838429">
    <w:abstractNumId w:val="10"/>
  </w:num>
  <w:num w:numId="2" w16cid:durableId="651983683">
    <w:abstractNumId w:val="21"/>
  </w:num>
  <w:num w:numId="3" w16cid:durableId="185095000">
    <w:abstractNumId w:val="6"/>
  </w:num>
  <w:num w:numId="4" w16cid:durableId="915165512">
    <w:abstractNumId w:val="12"/>
  </w:num>
  <w:num w:numId="5" w16cid:durableId="506407439">
    <w:abstractNumId w:val="31"/>
  </w:num>
  <w:num w:numId="6" w16cid:durableId="861044044">
    <w:abstractNumId w:val="15"/>
  </w:num>
  <w:num w:numId="7" w16cid:durableId="160237413">
    <w:abstractNumId w:val="5"/>
  </w:num>
  <w:num w:numId="8" w16cid:durableId="287929032">
    <w:abstractNumId w:val="22"/>
  </w:num>
  <w:num w:numId="9" w16cid:durableId="1134760629">
    <w:abstractNumId w:val="14"/>
  </w:num>
  <w:num w:numId="10" w16cid:durableId="1334452742">
    <w:abstractNumId w:val="27"/>
  </w:num>
  <w:num w:numId="11" w16cid:durableId="1670133049">
    <w:abstractNumId w:val="0"/>
  </w:num>
  <w:num w:numId="12" w16cid:durableId="2031836638">
    <w:abstractNumId w:val="4"/>
  </w:num>
  <w:num w:numId="13" w16cid:durableId="1904870670">
    <w:abstractNumId w:val="23"/>
  </w:num>
  <w:num w:numId="14" w16cid:durableId="1090738782">
    <w:abstractNumId w:val="11"/>
  </w:num>
  <w:num w:numId="15" w16cid:durableId="1586299042">
    <w:abstractNumId w:val="32"/>
  </w:num>
  <w:num w:numId="16" w16cid:durableId="602226298">
    <w:abstractNumId w:val="30"/>
  </w:num>
  <w:num w:numId="17" w16cid:durableId="1107506363">
    <w:abstractNumId w:val="1"/>
  </w:num>
  <w:num w:numId="18" w16cid:durableId="591469207">
    <w:abstractNumId w:val="8"/>
  </w:num>
  <w:num w:numId="19" w16cid:durableId="1153910480">
    <w:abstractNumId w:val="26"/>
  </w:num>
  <w:num w:numId="20" w16cid:durableId="1053580185">
    <w:abstractNumId w:val="29"/>
  </w:num>
  <w:num w:numId="21" w16cid:durableId="615257433">
    <w:abstractNumId w:val="17"/>
  </w:num>
  <w:num w:numId="22" w16cid:durableId="1977372654">
    <w:abstractNumId w:val="18"/>
  </w:num>
  <w:num w:numId="23" w16cid:durableId="1576745489">
    <w:abstractNumId w:val="16"/>
  </w:num>
  <w:num w:numId="24" w16cid:durableId="1594511195">
    <w:abstractNumId w:val="25"/>
  </w:num>
  <w:num w:numId="25" w16cid:durableId="1352224404">
    <w:abstractNumId w:val="3"/>
  </w:num>
  <w:num w:numId="26" w16cid:durableId="1809323409">
    <w:abstractNumId w:val="19"/>
  </w:num>
  <w:num w:numId="27" w16cid:durableId="159468245">
    <w:abstractNumId w:val="7"/>
  </w:num>
  <w:num w:numId="28" w16cid:durableId="579488951">
    <w:abstractNumId w:val="2"/>
  </w:num>
  <w:num w:numId="29" w16cid:durableId="1920093606">
    <w:abstractNumId w:val="20"/>
  </w:num>
  <w:num w:numId="30" w16cid:durableId="1323507347">
    <w:abstractNumId w:val="13"/>
  </w:num>
  <w:num w:numId="31" w16cid:durableId="373771858">
    <w:abstractNumId w:val="9"/>
  </w:num>
  <w:num w:numId="32" w16cid:durableId="1917013019">
    <w:abstractNumId w:val="28"/>
  </w:num>
  <w:num w:numId="33" w16cid:durableId="182296387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941"/>
    <w:rsid w:val="00055AC5"/>
    <w:rsid w:val="00066A9C"/>
    <w:rsid w:val="00095710"/>
    <w:rsid w:val="00095ED6"/>
    <w:rsid w:val="000D2941"/>
    <w:rsid w:val="00133AEB"/>
    <w:rsid w:val="001E1CDC"/>
    <w:rsid w:val="001F138F"/>
    <w:rsid w:val="001F7DC6"/>
    <w:rsid w:val="00212320"/>
    <w:rsid w:val="00221627"/>
    <w:rsid w:val="00285BC6"/>
    <w:rsid w:val="00292BDD"/>
    <w:rsid w:val="002E3D0E"/>
    <w:rsid w:val="002E76CB"/>
    <w:rsid w:val="00494A7B"/>
    <w:rsid w:val="005729FF"/>
    <w:rsid w:val="005D51AB"/>
    <w:rsid w:val="00622965"/>
    <w:rsid w:val="006263D3"/>
    <w:rsid w:val="006549EE"/>
    <w:rsid w:val="006B227B"/>
    <w:rsid w:val="0071406C"/>
    <w:rsid w:val="00744405"/>
    <w:rsid w:val="007865A7"/>
    <w:rsid w:val="007D19C4"/>
    <w:rsid w:val="0081736A"/>
    <w:rsid w:val="00831BCD"/>
    <w:rsid w:val="00833BC6"/>
    <w:rsid w:val="008850A1"/>
    <w:rsid w:val="008A0A52"/>
    <w:rsid w:val="009073DD"/>
    <w:rsid w:val="00AA40EA"/>
    <w:rsid w:val="00B5529E"/>
    <w:rsid w:val="00B73619"/>
    <w:rsid w:val="00C24461"/>
    <w:rsid w:val="00C4354B"/>
    <w:rsid w:val="00C56FF2"/>
    <w:rsid w:val="00C73B0D"/>
    <w:rsid w:val="00CB6716"/>
    <w:rsid w:val="00D22DCC"/>
    <w:rsid w:val="00D32C8B"/>
    <w:rsid w:val="00D53F10"/>
    <w:rsid w:val="00DE7330"/>
    <w:rsid w:val="00E474DA"/>
    <w:rsid w:val="00E85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A19F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65A7"/>
    <w:pPr>
      <w:shd w:val="clear" w:color="auto" w:fill="FFFFFF"/>
      <w:spacing w:after="150" w:line="240" w:lineRule="auto"/>
    </w:pPr>
    <w:rPr>
      <w:rFonts w:eastAsia="Times New Roman"/>
      <w:color w:val="101010"/>
      <w:kern w:val="0"/>
      <w:sz w:val="21"/>
      <w:szCs w:val="21"/>
      <w:lang w:eastAsia="en-AU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95710"/>
    <w:pPr>
      <w:spacing w:before="100" w:beforeAutospacing="1" w:after="120" w:line="410" w:lineRule="atLeas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95710"/>
    <w:pPr>
      <w:spacing w:before="100" w:beforeAutospacing="1" w:after="120" w:line="410" w:lineRule="atLeast"/>
      <w:outlineLvl w:val="1"/>
    </w:pPr>
    <w:rPr>
      <w:b/>
      <w:bCs/>
      <w:sz w:val="28"/>
      <w:szCs w:val="28"/>
    </w:rPr>
  </w:style>
  <w:style w:type="paragraph" w:styleId="Heading3">
    <w:name w:val="heading 3"/>
    <w:basedOn w:val="Heading1"/>
    <w:next w:val="Normal"/>
    <w:link w:val="Heading3Char"/>
    <w:uiPriority w:val="9"/>
    <w:unhideWhenUsed/>
    <w:qFormat/>
    <w:rsid w:val="00622965"/>
    <w:pPr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6FF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6FF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6FF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6FF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6FF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6FF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710"/>
    <w:rPr>
      <w:rFonts w:eastAsia="Times New Roman"/>
      <w:b/>
      <w:bCs/>
      <w:kern w:val="0"/>
      <w:sz w:val="32"/>
      <w:szCs w:val="32"/>
      <w:shd w:val="clear" w:color="auto" w:fill="FFFFFF"/>
      <w:lang w:eastAsia="en-AU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95710"/>
    <w:rPr>
      <w:rFonts w:eastAsia="Times New Roman"/>
      <w:b/>
      <w:bCs/>
      <w:kern w:val="0"/>
      <w:sz w:val="28"/>
      <w:szCs w:val="28"/>
      <w:shd w:val="clear" w:color="auto" w:fill="FFFFFF"/>
      <w:lang w:eastAsia="en-AU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622965"/>
    <w:rPr>
      <w:rFonts w:eastAsia="Times New Roman"/>
      <w:b/>
      <w:bCs/>
      <w:kern w:val="0"/>
      <w:sz w:val="24"/>
      <w:szCs w:val="24"/>
      <w:shd w:val="clear" w:color="auto" w:fill="FFFFFF"/>
      <w:lang w:eastAsia="en-AU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6FF2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6FF2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6FF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6FF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6FF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6FF2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6F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6F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6FF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6FF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6FF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6F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6FF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6FF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6FF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6FF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6FF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133AEB"/>
  </w:style>
  <w:style w:type="paragraph" w:styleId="Footer">
    <w:name w:val="footer"/>
    <w:basedOn w:val="Normal"/>
    <w:link w:val="FooterChar"/>
    <w:uiPriority w:val="99"/>
    <w:unhideWhenUsed/>
    <w:rsid w:val="00133AEB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133AEB"/>
  </w:style>
  <w:style w:type="character" w:styleId="Hyperlink">
    <w:name w:val="Hyperlink"/>
    <w:basedOn w:val="DefaultParagraphFont"/>
    <w:uiPriority w:val="99"/>
    <w:unhideWhenUsed/>
    <w:rsid w:val="006B22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22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68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55F5D9C6BD314B818144C49B27F799" ma:contentTypeVersion="11" ma:contentTypeDescription="Create a new document." ma:contentTypeScope="" ma:versionID="270809a5c28a4b9faacf36fb648b4dcb">
  <xsd:schema xmlns:xsd="http://www.w3.org/2001/XMLSchema" xmlns:xs="http://www.w3.org/2001/XMLSchema" xmlns:p="http://schemas.microsoft.com/office/2006/metadata/properties" xmlns:ns2="cb11a59e-cec7-4444-b668-16a06aa4e608" xmlns:ns3="d860c992-e0d3-453c-9d2f-baadbdc7f79d" targetNamespace="http://schemas.microsoft.com/office/2006/metadata/properties" ma:root="true" ma:fieldsID="c07e927b3399eb8ae69dba521d9f7dcd" ns2:_="" ns3:_="">
    <xsd:import namespace="cb11a59e-cec7-4444-b668-16a06aa4e608"/>
    <xsd:import namespace="d860c992-e0d3-453c-9d2f-baadbdc7f79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1a59e-cec7-4444-b668-16a06aa4e6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916c2a1-2bc6-4b91-bb50-721a86b057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60c992-e0d3-453c-9d2f-baadbdc7f79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fbf16b5-3145-4e7e-8260-f537fd7765b3}" ma:internalName="TaxCatchAll" ma:showField="CatchAllData" ma:web="d860c992-e0d3-453c-9d2f-baadbdc7f79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860c992-e0d3-453c-9d2f-baadbdc7f79d" xsi:nil="true"/>
    <lcf76f155ced4ddcb4097134ff3c332f xmlns="cb11a59e-cec7-4444-b668-16a06aa4e608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B42D315-8F2C-4723-BA42-9CDE7EAF329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11a59e-cec7-4444-b668-16a06aa4e608"/>
    <ds:schemaRef ds:uri="d860c992-e0d3-453c-9d2f-baadbdc7f7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908252-FBE4-4050-9F4D-E32E97A4C32D}">
  <ds:schemaRefs>
    <ds:schemaRef ds:uri="http://schemas.microsoft.com/office/2006/metadata/properties"/>
    <ds:schemaRef ds:uri="http://schemas.microsoft.com/office/infopath/2007/PartnerControls"/>
    <ds:schemaRef ds:uri="d860c992-e0d3-453c-9d2f-baadbdc7f79d"/>
    <ds:schemaRef ds:uri="cb11a59e-cec7-4444-b668-16a06aa4e608"/>
  </ds:schemaRefs>
</ds:datastoreItem>
</file>

<file path=customXml/itemProps3.xml><?xml version="1.0" encoding="utf-8"?>
<ds:datastoreItem xmlns:ds="http://schemas.openxmlformats.org/officeDocument/2006/customXml" ds:itemID="{DF7F87AC-8247-4C8B-91A9-AFBA4B9F354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 Template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 Veenendaal</dc:creator>
  <cp:keywords/>
  <dc:description/>
  <cp:lastModifiedBy>Mark Veenendaal</cp:lastModifiedBy>
  <cp:revision>2</cp:revision>
  <cp:lastPrinted>2025-02-28T01:53:00Z</cp:lastPrinted>
  <dcterms:created xsi:type="dcterms:W3CDTF">2025-05-06T01:30:00Z</dcterms:created>
  <dcterms:modified xsi:type="dcterms:W3CDTF">2025-05-06T01:30:00Z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ase Target">
    <vt:lpwstr>_blank</vt:lpwstr>
  </property>
  <property fmtid="{D5CDD505-2E9C-101B-9397-08002B2CF9AE}" pid="3" name="ContentTypeId">
    <vt:lpwstr>0x0101005B55F5D9C6BD314B818144C49B27F799</vt:lpwstr>
  </property>
</Properties>
</file>